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995" w:type="pct"/>
        <w:tblCellSpacing w:w="15" w:type="dxa"/>
        <w:tblLook w:val="00A0"/>
      </w:tblPr>
      <w:tblGrid>
        <w:gridCol w:w="216"/>
        <w:gridCol w:w="9127"/>
        <w:gridCol w:w="216"/>
      </w:tblGrid>
      <w:tr w:rsidR="0081582C" w:rsidRPr="00552419" w:rsidTr="00753FCF">
        <w:trPr>
          <w:tblCellSpacing w:w="15" w:type="dxa"/>
        </w:trPr>
        <w:tc>
          <w:tcPr>
            <w:tcW w:w="23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582C" w:rsidRDefault="0081582C" w:rsidP="007B1FF4">
            <w:pPr>
              <w:spacing w:after="225"/>
              <w:rPr>
                <w:rFonts w:ascii="Arial" w:hAnsi="Arial" w:cs="Arial"/>
                <w:color w:val="555555"/>
                <w:sz w:val="28"/>
                <w:szCs w:val="28"/>
              </w:rPr>
            </w:pPr>
          </w:p>
        </w:tc>
        <w:tc>
          <w:tcPr>
            <w:tcW w:w="1427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1582C" w:rsidRPr="00753FCF" w:rsidRDefault="0081582C" w:rsidP="00753FCF">
            <w:pPr>
              <w:spacing w:after="225"/>
              <w:jc w:val="center"/>
              <w:rPr>
                <w:rFonts w:ascii="Arial" w:hAnsi="Arial" w:cs="Arial"/>
                <w:b/>
                <w:color w:val="555555"/>
                <w:sz w:val="32"/>
                <w:szCs w:val="32"/>
              </w:rPr>
            </w:pPr>
            <w:r w:rsidRPr="00753FCF">
              <w:rPr>
                <w:rFonts w:ascii="Arial" w:hAnsi="Arial" w:cs="Arial"/>
                <w:b/>
                <w:color w:val="555555"/>
                <w:sz w:val="32"/>
                <w:szCs w:val="32"/>
              </w:rPr>
              <w:t>Концерт</w:t>
            </w:r>
          </w:p>
          <w:tbl>
            <w:tblPr>
              <w:tblW w:w="13541" w:type="dxa"/>
              <w:tblCellSpacing w:w="0" w:type="dxa"/>
              <w:tblCellMar>
                <w:left w:w="0" w:type="dxa"/>
                <w:right w:w="0" w:type="dxa"/>
              </w:tblCellMar>
              <w:tblLook w:val="00A0"/>
            </w:tblPr>
            <w:tblGrid>
              <w:gridCol w:w="9256"/>
            </w:tblGrid>
            <w:tr w:rsidR="0081582C" w:rsidRPr="00552419" w:rsidTr="0042599B">
              <w:trPr>
                <w:tblCellSpacing w:w="0" w:type="dxa"/>
              </w:trPr>
              <w:tc>
                <w:tcPr>
                  <w:tcW w:w="5000" w:type="pct"/>
                </w:tcPr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 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Aleksey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:  Hello everybody! How are you? I hope you are fine.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Marat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: Glad to see you at our big English concert!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Aleksey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:  Today you will listen to the English songs, rhymes and tales.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 xml:space="preserve"> Marat</w:t>
                  </w:r>
                  <w:r w:rsidRPr="00753FCF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: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 xml:space="preserve"> From my point of view you are very talented children. And you can proof it.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Aleksey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:  Well, we begin. Come on let’s go!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bCs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Marat</w:t>
                  </w:r>
                  <w:r w:rsidRPr="00753FCF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: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Arial" w:hAnsi="Arial" w:cs="Arial"/>
                      <w:bCs/>
                      <w:color w:val="555555"/>
                      <w:sz w:val="28"/>
                      <w:szCs w:val="28"/>
                      <w:lang w:val="en-US"/>
                    </w:rPr>
                    <w:t>We begin our concert with the song “Hello”!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bCs/>
                      <w:color w:val="555555"/>
                      <w:sz w:val="28"/>
                      <w:szCs w:val="28"/>
                      <w:lang w:val="en-US"/>
                    </w:rPr>
                  </w:pPr>
                </w:p>
                <w:p w:rsidR="0081582C" w:rsidRPr="00516C68" w:rsidRDefault="0081582C" w:rsidP="007B1FF4">
                  <w:pPr>
                    <w:jc w:val="center"/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Cs/>
                      <w:color w:val="555555"/>
                      <w:sz w:val="28"/>
                      <w:szCs w:val="28"/>
                    </w:rPr>
                    <w:t>(</w:t>
                  </w: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</w:rPr>
                    <w:t xml:space="preserve">выступление учащихся 1 класса, дети исполняют песню </w:t>
                  </w: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“Hello”)</w:t>
                  </w:r>
                </w:p>
                <w:p w:rsidR="0081582C" w:rsidRDefault="0081582C" w:rsidP="007B1FF4">
                  <w:pPr>
                    <w:jc w:val="center"/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[1]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Marat</w:t>
                  </w:r>
                  <w:r w:rsidRPr="00753FCF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: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Aleksey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 xml:space="preserve"> , can you count ? 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Aleksey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 xml:space="preserve">:  Yes, I can. I can count from 1 to 10. 1, 2, 3, 4, 5… I can’t remember. It is so difficult. 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Marat</w:t>
                  </w:r>
                  <w:r w:rsidRPr="00753FCF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: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 xml:space="preserve"> As far as I know the children from the 3d form can count very well.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 w:rsidRPr="00C946F8">
                    <w:rPr>
                      <w:rFonts w:ascii="Arial" w:hAnsi="Arial" w:cs="Arial"/>
                      <w:noProof/>
                      <w:color w:val="555555"/>
                      <w:sz w:val="28"/>
                      <w:szCs w:val="28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3" o:spid="_x0000_i1025" type="#_x0000_t75" style="width:699pt;height:8in;visibility:visible">
                        <v:imagedata r:id="rId4" o:title=""/>
                      </v:shape>
                    </w:pict>
                  </w:r>
                </w:p>
                <w:p w:rsidR="0081582C" w:rsidRDefault="0081582C" w:rsidP="007B1FF4">
                  <w:pPr>
                    <w:jc w:val="center"/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Cs/>
                      <w:color w:val="555555"/>
                      <w:sz w:val="28"/>
                      <w:szCs w:val="28"/>
                    </w:rPr>
                    <w:t>(</w:t>
                  </w: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</w:rPr>
                    <w:t>выступление учащихся 3г класса, Стукалова Полина и Губайдуллина Луиза рассказывают стихотворение “</w:t>
                  </w: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One</w:t>
                  </w: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</w:rPr>
                    <w:t>,</w:t>
                  </w: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one</w:t>
                  </w: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</w:rPr>
                    <w:t>,</w:t>
                  </w: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one</w:t>
                  </w: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</w:rPr>
                    <w:t>”</w:t>
                  </w:r>
                </w:p>
                <w:p w:rsidR="0081582C" w:rsidRDefault="0081582C" w:rsidP="007B1FF4">
                  <w:pPr>
                    <w:jc w:val="center"/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[2]</w:t>
                  </w:r>
                </w:p>
                <w:p w:rsidR="0081582C" w:rsidRDefault="0081582C" w:rsidP="007B1FF4">
                  <w:pPr>
                    <w:jc w:val="center"/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</w:pP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Marat</w:t>
                  </w:r>
                  <w:r w:rsidRPr="00753FCF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: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 xml:space="preserve"> Good for you, thanks.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Aleksey</w:t>
                  </w:r>
                  <w:r w:rsidRPr="00E17C2C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: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(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</w:rPr>
                    <w:t>поёт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): “Don’t worry Be happy”.…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Marat</w:t>
                  </w:r>
                  <w:r w:rsidRPr="00753FCF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: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 xml:space="preserve"> Aleksey, what are you singing?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Aleksey</w:t>
                  </w:r>
                  <w:r w:rsidRPr="00E17C2C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: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 xml:space="preserve"> Oh, it is a very nice song, but I have forgotten the words.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Marat</w:t>
                  </w:r>
                  <w:r w:rsidRPr="00753FCF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: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 xml:space="preserve"> Never mind! 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</w:rPr>
                    <w:t>Полчинский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</w:rPr>
                    <w:t>Никита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 xml:space="preserve">  can help you.</w:t>
                  </w:r>
                </w:p>
                <w:p w:rsidR="0081582C" w:rsidRPr="00516C68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</w:p>
                <w:p w:rsidR="0081582C" w:rsidRDefault="0081582C" w:rsidP="007B1FF4">
                  <w:pPr>
                    <w:jc w:val="center"/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>(Полчинский Никита  исполняет песню “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Don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>’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t</w:t>
                  </w:r>
                  <w:r w:rsidRPr="00516C68"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worry</w:t>
                  </w:r>
                  <w:r w:rsidRPr="00516C68"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Be</w:t>
                  </w:r>
                  <w:r w:rsidRPr="00516C68"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happy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>”.</w:t>
                  </w:r>
                </w:p>
                <w:p w:rsidR="0081582C" w:rsidRPr="00E17C2C" w:rsidRDefault="0081582C" w:rsidP="007B1FF4">
                  <w:pPr>
                    <w:jc w:val="center"/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</w:pPr>
                  <w:r w:rsidRPr="00E17C2C"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[3]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Marat</w:t>
                  </w:r>
                  <w:r w:rsidRPr="00753FCF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: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Aleksey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 xml:space="preserve"> , do you know the English Alphabet?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Aleksey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 xml:space="preserve">:  Yes, I do. As far as I know the children from the 2d form have learned the ABC recently and can sing a very nice song. 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 xml:space="preserve">Marat: 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Listen to the song “The ABC”.</w:t>
                  </w:r>
                </w:p>
                <w:p w:rsidR="0081582C" w:rsidRDefault="0081582C" w:rsidP="007B1FF4">
                  <w:pPr>
                    <w:jc w:val="center"/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</w:pPr>
                </w:p>
                <w:p w:rsidR="0081582C" w:rsidRDefault="0081582C" w:rsidP="007B1FF4">
                  <w:pPr>
                    <w:jc w:val="center"/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</w:rPr>
                    <w:t xml:space="preserve">(выступление учащихся 2б класса, дети исполняют песню </w:t>
                  </w: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«The ABC»)</w:t>
                  </w:r>
                </w:p>
                <w:p w:rsidR="0081582C" w:rsidRDefault="0081582C" w:rsidP="00E17C2C">
                  <w:pPr>
                    <w:jc w:val="center"/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[4]</w:t>
                  </w:r>
                </w:p>
                <w:p w:rsidR="0081582C" w:rsidRDefault="0081582C" w:rsidP="007B1FF4">
                  <w:pPr>
                    <w:spacing w:after="240"/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 w:rsidRPr="00C946F8">
                    <w:rPr>
                      <w:rFonts w:ascii="Arial" w:hAnsi="Arial" w:cs="Arial"/>
                      <w:noProof/>
                      <w:color w:val="555555"/>
                      <w:sz w:val="28"/>
                      <w:szCs w:val="28"/>
                    </w:rPr>
                    <w:pict>
                      <v:shape id="Рисунок 1" o:spid="_x0000_i1026" type="#_x0000_t75" style="width:675.75pt;height:455.25pt;visibility:visible">
                        <v:imagedata r:id="rId5" o:title=""/>
                      </v:shape>
                    </w:pic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Marat</w:t>
                  </w:r>
                  <w:r w:rsidRPr="00753FCF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: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 xml:space="preserve"> Thank you very much. It was great!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Aleksey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:  Yes, it was really great. But I know that pupils from the 4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vertAlign w:val="superscript"/>
                      <w:lang w:val="en-US"/>
                    </w:rPr>
                    <w:t>th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 xml:space="preserve"> A form have learned a poem “Mother” by Theodor Norse and Howard Johnson.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Marat</w:t>
                  </w:r>
                  <w:r w:rsidRPr="00753FCF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: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 xml:space="preserve"> Really? Let’s listen to!</w:t>
                  </w:r>
                </w:p>
                <w:p w:rsidR="0081582C" w:rsidRDefault="0081582C" w:rsidP="007B1FF4">
                  <w:pPr>
                    <w:jc w:val="center"/>
                    <w:rPr>
                      <w:rFonts w:ascii="Arial" w:hAnsi="Arial" w:cs="Arial"/>
                      <w:color w:val="555555"/>
                      <w:sz w:val="28"/>
                      <w:szCs w:val="28"/>
                    </w:rPr>
                  </w:pPr>
                  <w:r w:rsidRPr="00552419">
                    <w:rPr>
                      <w:rFonts w:ascii="Arial" w:hAnsi="Arial" w:cs="Arial"/>
                      <w:color w:val="555555"/>
                      <w:sz w:val="28"/>
                      <w:szCs w:val="28"/>
                    </w:rPr>
                    <w:br/>
                  </w:r>
                  <w:r w:rsidRPr="00552419">
                    <w:rPr>
                      <w:rFonts w:ascii="Arial" w:hAnsi="Arial" w:cs="Arial"/>
                      <w:color w:val="555555"/>
                      <w:sz w:val="28"/>
                      <w:szCs w:val="28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                  </w:t>
                  </w:r>
                  <w:r w:rsidRPr="00552419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</w:rPr>
                    <w:t>(выступление 4</w:t>
                  </w: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a</w:t>
                  </w: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</w:rPr>
                    <w:t xml:space="preserve"> класса. Дети исполняют стих “</w:t>
                  </w: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Mother</w:t>
                  </w: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</w:rPr>
                    <w:t xml:space="preserve"> ”)</w:t>
                  </w:r>
                </w:p>
                <w:p w:rsidR="0081582C" w:rsidRDefault="0081582C" w:rsidP="007B1FF4">
                  <w:pPr>
                    <w:jc w:val="center"/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[5]</w:t>
                  </w:r>
                </w:p>
                <w:p w:rsidR="0081582C" w:rsidRDefault="0081582C" w:rsidP="007B1FF4">
                  <w:pPr>
                    <w:jc w:val="center"/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br/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Marat</w:t>
                  </w:r>
                  <w:r w:rsidRPr="00E17C2C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 xml:space="preserve">: 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Thank you very much, children. It was great!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Aleksey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:  Do you know German?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Marat</w:t>
                  </w:r>
                  <w:r w:rsidRPr="00E17C2C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 xml:space="preserve">: 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t’s a pitty, I don’t know.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br/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Aleksey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 xml:space="preserve">:  But 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</w:rPr>
                    <w:t>Картинбетова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</w:rPr>
                    <w:t>Эвелина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 xml:space="preserve"> knows very well. 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Marat</w:t>
                  </w:r>
                  <w:r w:rsidRPr="00E17C2C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 xml:space="preserve">: 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Let’s listen to the poem «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</w:rPr>
                    <w:t>айн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</w:rPr>
                    <w:t>юнглинг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</w:rPr>
                    <w:t>либт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 xml:space="preserve">, 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</w:rPr>
                    <w:t>айн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</w:rPr>
                    <w:t>мэтх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</w:rPr>
                    <w:t>эн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»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 w:rsidRPr="00C946F8">
                    <w:rPr>
                      <w:rFonts w:ascii="Arial" w:hAnsi="Arial" w:cs="Arial"/>
                      <w:noProof/>
                      <w:color w:val="555555"/>
                      <w:sz w:val="28"/>
                      <w:szCs w:val="28"/>
                    </w:rPr>
                    <w:pict>
                      <v:shape id="Рисунок 4" o:spid="_x0000_i1027" type="#_x0000_t75" style="width:691.5pt;height:8in;visibility:visible">
                        <v:imagedata r:id="rId6" o:title=""/>
                      </v:shape>
                    </w:pict>
                  </w:r>
                </w:p>
                <w:p w:rsidR="0081582C" w:rsidRPr="00753FCF" w:rsidRDefault="0081582C" w:rsidP="007B1FF4">
                  <w:pPr>
                    <w:jc w:val="center"/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</w:pPr>
                  <w:r w:rsidRPr="00753FCF"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>(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>выступление</w:t>
                  </w:r>
                  <w:r w:rsidRPr="00753FCF"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>Картинбетовой</w:t>
                  </w:r>
                  <w:r w:rsidRPr="00753FCF"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>Эвелины</w:t>
                  </w:r>
                  <w:r w:rsidRPr="00753FCF"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 xml:space="preserve"> 10 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>класса</w:t>
                  </w:r>
                  <w:r w:rsidRPr="00753FCF"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>).</w:t>
                  </w:r>
                </w:p>
                <w:p w:rsidR="0081582C" w:rsidRPr="00753FCF" w:rsidRDefault="0081582C" w:rsidP="007B1FF4">
                  <w:pPr>
                    <w:jc w:val="center"/>
                    <w:rPr>
                      <w:rFonts w:ascii="Arial" w:hAnsi="Arial" w:cs="Arial"/>
                      <w:color w:val="555555"/>
                      <w:sz w:val="28"/>
                      <w:szCs w:val="28"/>
                    </w:rPr>
                  </w:pPr>
                  <w:r w:rsidRPr="00753FCF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</w:rPr>
                    <w:t>[6]</w:t>
                  </w:r>
                </w:p>
                <w:p w:rsidR="0081582C" w:rsidRPr="00753FCF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 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 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Aleksey</w:t>
                  </w:r>
                  <w:r w:rsidRPr="00753FCF">
                    <w:rPr>
                      <w:rFonts w:ascii="Arial" w:hAnsi="Arial" w:cs="Arial"/>
                      <w:color w:val="555555"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Great</w:t>
                  </w:r>
                  <w:r w:rsidRPr="00753FCF">
                    <w:rPr>
                      <w:rFonts w:ascii="Arial" w:hAnsi="Arial" w:cs="Arial"/>
                      <w:color w:val="555555"/>
                      <w:sz w:val="28"/>
                      <w:szCs w:val="28"/>
                    </w:rPr>
                    <w:t>!</w:t>
                  </w:r>
                  <w:r w:rsidRPr="00753FCF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Marat</w:t>
                  </w:r>
                  <w:r w:rsidRPr="00E17C2C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 xml:space="preserve">: 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Thank you. I am so tired. Let’s do some exercises.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Aleksey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 xml:space="preserve">: Yes, with pleasure. Let’s do all together.  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Marat</w:t>
                  </w:r>
                  <w:r w:rsidRPr="00E17C2C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 xml:space="preserve">: 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Pupils of the 5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vertAlign w:val="superscript"/>
                      <w:lang w:val="en-US"/>
                    </w:rPr>
                    <w:t>th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 xml:space="preserve"> form help you.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</w:p>
                <w:p w:rsidR="0081582C" w:rsidRPr="00753FCF" w:rsidRDefault="0081582C" w:rsidP="007B1FF4">
                  <w:pPr>
                    <w:jc w:val="center"/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</w:pPr>
                  <w:r w:rsidRPr="00753FCF"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>(5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a</w:t>
                  </w:r>
                  <w:r w:rsidRPr="00753FCF"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>класс</w:t>
                  </w:r>
                  <w:r w:rsidRPr="00753FCF"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>проводит</w:t>
                  </w:r>
                  <w:r w:rsidRPr="00753FCF"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>физкультминутку</w:t>
                  </w:r>
                  <w:r w:rsidRPr="00753FCF"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>)</w:t>
                  </w:r>
                </w:p>
                <w:p w:rsidR="0081582C" w:rsidRPr="00753FCF" w:rsidRDefault="0081582C" w:rsidP="007B1FF4">
                  <w:pPr>
                    <w:jc w:val="center"/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</w:rPr>
                  </w:pPr>
                  <w:r w:rsidRPr="00753FCF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</w:rPr>
                    <w:t>[7]</w:t>
                  </w:r>
                </w:p>
                <w:p w:rsidR="0081582C" w:rsidRPr="00753FCF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</w:rPr>
                  </w:pPr>
                </w:p>
                <w:p w:rsidR="0081582C" w:rsidRPr="00753FCF" w:rsidRDefault="0081582C" w:rsidP="007B1FF4">
                  <w:pP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Aleksey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>:</w:t>
                  </w:r>
                  <w:r w:rsidRPr="00753FCF"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Thank</w:t>
                  </w:r>
                  <w:r w:rsidRPr="00753FCF">
                    <w:rPr>
                      <w:rFonts w:ascii="Arial" w:hAnsi="Arial" w:cs="Arial"/>
                      <w:color w:val="555555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you</w:t>
                  </w:r>
                  <w:r w:rsidRPr="00753FCF">
                    <w:rPr>
                      <w:rFonts w:ascii="Arial" w:hAnsi="Arial" w:cs="Arial"/>
                      <w:color w:val="555555"/>
                      <w:sz w:val="28"/>
                      <w:szCs w:val="28"/>
                    </w:rPr>
                    <w:t xml:space="preserve">. 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 Marat</w:t>
                  </w:r>
                  <w:r w:rsidRPr="00E17C2C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 xml:space="preserve">: 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Thank you very much. It was great!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Aleksey</w:t>
                  </w:r>
                  <w:r w:rsidRPr="0005406D"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: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 xml:space="preserve">  Yes, it was really great. But I know that pupils from the 4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vertAlign w:val="superscript"/>
                      <w:lang w:val="en-US"/>
                    </w:rPr>
                    <w:t>th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 xml:space="preserve"> form like fairy tales.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Marat</w:t>
                  </w:r>
                  <w:r w:rsidRPr="00E17C2C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 xml:space="preserve">: 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Oh, my God! To tell the truth, I am very hungry! I’d like to eat banana or ice-cream with pleasure. Let’s go to the café!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Aleksey</w:t>
                  </w:r>
                  <w:r w:rsidRPr="009D047D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: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 xml:space="preserve"> OK! And you, my dear friends, meet the pupils of the 4th form.</w:t>
                  </w:r>
                </w:p>
                <w:p w:rsidR="0081582C" w:rsidRPr="00516C68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 </w:t>
                  </w:r>
                  <w:r w:rsidRPr="00C946F8">
                    <w:rPr>
                      <w:rFonts w:ascii="Arial" w:hAnsi="Arial" w:cs="Arial"/>
                      <w:noProof/>
                      <w:color w:val="555555"/>
                      <w:sz w:val="28"/>
                      <w:szCs w:val="28"/>
                    </w:rPr>
                    <w:pict>
                      <v:shape id="Рисунок 5" o:spid="_x0000_i1028" type="#_x0000_t75" style="width:768pt;height:8in;visibility:visible">
                        <v:imagedata r:id="rId7" o:title=""/>
                      </v:shape>
                    </w:pict>
                  </w:r>
                  <w:r w:rsidRPr="00552419">
                    <w:rPr>
                      <w:rFonts w:ascii="Arial" w:hAnsi="Arial" w:cs="Arial"/>
                      <w:color w:val="555555"/>
                      <w:sz w:val="28"/>
                      <w:szCs w:val="28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                  </w:t>
                  </w:r>
                  <w:r w:rsidRPr="00552419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</w:rPr>
                    <w:t>(выступление 4в класса. Дети исполняют инсценировку «Теремок»</w:t>
                  </w:r>
                </w:p>
                <w:p w:rsidR="0081582C" w:rsidRDefault="0081582C" w:rsidP="007B1FF4">
                  <w:pPr>
                    <w:jc w:val="center"/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[8]</w:t>
                  </w:r>
                </w:p>
                <w:p w:rsidR="0081582C" w:rsidRDefault="0081582C" w:rsidP="007B1FF4">
                  <w:pPr>
                    <w:jc w:val="center"/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Marat</w:t>
                  </w:r>
                  <w:r w:rsidRPr="00E17C2C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 xml:space="preserve">: 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Have you watch the film “ Cinderella”?”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 xml:space="preserve">Aleksey: </w:t>
                  </w:r>
                  <w:r>
                    <w:rPr>
                      <w:rFonts w:ascii="Arial" w:hAnsi="Arial" w:cs="Arial"/>
                      <w:bCs/>
                      <w:color w:val="555555"/>
                      <w:sz w:val="28"/>
                      <w:szCs w:val="28"/>
                      <w:lang w:val="en-US"/>
                    </w:rPr>
                    <w:t>No, I don’t. I’d like to watch very much.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Marat</w:t>
                  </w:r>
                  <w:r w:rsidRPr="00E17C2C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 xml:space="preserve">: 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Do you?  Let’s watch.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bCs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 xml:space="preserve">Aleksey: </w:t>
                  </w:r>
                  <w:r>
                    <w:rPr>
                      <w:rFonts w:ascii="Arial" w:hAnsi="Arial" w:cs="Arial"/>
                      <w:bCs/>
                      <w:color w:val="555555"/>
                      <w:sz w:val="28"/>
                      <w:szCs w:val="28"/>
                      <w:lang w:val="en-US"/>
                    </w:rPr>
                    <w:t>We’ll watch it with pleasure.</w:t>
                  </w:r>
                  <w:r w:rsidRPr="00552419">
                    <w:rPr>
                      <w:snapToGrid w:val="0"/>
                      <w:color w:val="000000"/>
                      <w:w w:val="0"/>
                      <w:sz w:val="2"/>
                      <w:u w:color="000000"/>
                      <w:bdr w:val="none" w:sz="0" w:space="0" w:color="000000"/>
                      <w:shd w:val="clear" w:color="000000" w:fill="000000"/>
                      <w:lang w:val="en-US"/>
                    </w:rPr>
                    <w:t xml:space="preserve"> </w:t>
                  </w:r>
                </w:p>
                <w:p w:rsidR="0081582C" w:rsidRDefault="0081582C" w:rsidP="007B1FF4">
                  <w:pPr>
                    <w:jc w:val="center"/>
                    <w:rPr>
                      <w:rFonts w:ascii="Arial" w:hAnsi="Arial" w:cs="Arial"/>
                      <w:color w:val="555555"/>
                      <w:sz w:val="28"/>
                      <w:szCs w:val="28"/>
                    </w:rPr>
                  </w:pPr>
                  <w:r w:rsidRPr="00552419">
                    <w:rPr>
                      <w:rFonts w:ascii="Arial" w:hAnsi="Arial" w:cs="Arial"/>
                      <w:color w:val="555555"/>
                      <w:sz w:val="28"/>
                      <w:szCs w:val="28"/>
                    </w:rPr>
                    <w:br/>
                  </w:r>
                  <w:r w:rsidRPr="00C946F8">
                    <w:rPr>
                      <w:rFonts w:ascii="Arial" w:hAnsi="Arial" w:cs="Arial"/>
                      <w:b/>
                      <w:noProof/>
                      <w:color w:val="555555"/>
                      <w:sz w:val="28"/>
                      <w:szCs w:val="28"/>
                    </w:rPr>
                    <w:pict>
                      <v:shape id="Рисунок 6" o:spid="_x0000_i1029" type="#_x0000_t75" style="width:768pt;height:8in;visibility:visible">
                        <v:imagedata r:id="rId8" o:title=""/>
                      </v:shape>
                    </w:pict>
                  </w:r>
                  <w:r w:rsidRPr="00B41F6F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</w:rPr>
                    <w:t xml:space="preserve">(выступление учащихся 8 класса. Сказка 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 xml:space="preserve">“ 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Cinderella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>”</w:t>
                  </w:r>
                </w:p>
                <w:p w:rsidR="0081582C" w:rsidRDefault="0081582C" w:rsidP="007B1FF4">
                  <w:pPr>
                    <w:jc w:val="center"/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[9]</w:t>
                  </w:r>
                </w:p>
                <w:p w:rsidR="0081582C" w:rsidRDefault="0081582C" w:rsidP="007B1FF4">
                  <w:pPr>
                    <w:jc w:val="center"/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 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 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Aleksey</w:t>
                  </w:r>
                  <w:r w:rsidRPr="00E17C2C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 xml:space="preserve">: 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Good for you, thanks.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br/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Marat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:  Have you ever read books of Rudyard Kippling?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Aleksey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:  Yes, of course. I like his tales and poems very much.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Marat</w:t>
                  </w:r>
                  <w:r w:rsidRPr="00E17C2C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 xml:space="preserve">: 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Let’s listen to one of his poems “I keep six honest serving-man”.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 </w:t>
                  </w:r>
                </w:p>
                <w:p w:rsidR="0081582C" w:rsidRDefault="0081582C" w:rsidP="007B1FF4">
                  <w:pPr>
                    <w:jc w:val="center"/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</w:rPr>
                    <w:t xml:space="preserve">(Сабитова Алина рассказывает стихотворение 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>“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I</w:t>
                  </w:r>
                  <w:r w:rsidRPr="00516C68"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keep</w:t>
                  </w:r>
                  <w:r w:rsidRPr="00516C68"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six</w:t>
                  </w:r>
                  <w:r w:rsidRPr="00516C68"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honest</w:t>
                  </w:r>
                  <w:r w:rsidRPr="00516C68"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serving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>-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man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>”</w:t>
                  </w: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</w:rPr>
                    <w:t>)</w:t>
                  </w:r>
                </w:p>
                <w:p w:rsidR="0081582C" w:rsidRDefault="0081582C" w:rsidP="007B1FF4">
                  <w:pPr>
                    <w:jc w:val="center"/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[10]</w:t>
                  </w:r>
                </w:p>
                <w:p w:rsidR="0081582C" w:rsidRPr="002808CD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Marat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 xml:space="preserve">: Good for you, 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</w:rPr>
                    <w:t>Алина</w:t>
                  </w:r>
                  <w:r w:rsidRPr="00E17C2C"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!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 xml:space="preserve"> </w:t>
                  </w:r>
                  <w:r w:rsidRPr="002808CD"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You are very clever!</w:t>
                  </w:r>
                </w:p>
                <w:p w:rsidR="0081582C" w:rsidRPr="002808CD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Aleksey</w:t>
                  </w:r>
                  <w:r w:rsidRPr="0005406D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 xml:space="preserve">: 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 xml:space="preserve"> And now, Aleksey</w:t>
                  </w:r>
                  <w:r w:rsidRPr="002808CD"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 xml:space="preserve">, listen to my favorite song 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“I don’t want”</w:t>
                  </w:r>
                  <w:r w:rsidRPr="002808CD"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!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 xml:space="preserve"> Meet the pupils of the 3d A form</w:t>
                  </w:r>
                </w:p>
                <w:p w:rsidR="0081582C" w:rsidRPr="002808CD" w:rsidRDefault="0081582C" w:rsidP="007B1FF4">
                  <w:pPr>
                    <w:jc w:val="center"/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</w:pPr>
                </w:p>
                <w:p w:rsidR="0081582C" w:rsidRPr="009D047D" w:rsidRDefault="0081582C" w:rsidP="007B1FF4">
                  <w:pPr>
                    <w:jc w:val="center"/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</w:pPr>
                  <w:r w:rsidRPr="009D047D"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(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>выступление</w:t>
                  </w:r>
                  <w:r w:rsidRPr="009D047D"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 xml:space="preserve"> 3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a</w:t>
                  </w:r>
                  <w:r w:rsidRPr="009D047D"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>класса</w:t>
                  </w:r>
                  <w:r w:rsidRPr="009D047D"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c</w:t>
                  </w:r>
                  <w:r w:rsidRPr="009D047D"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>песней</w:t>
                  </w:r>
                  <w:r w:rsidRPr="009D047D"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 xml:space="preserve"> “</w:t>
                  </w:r>
                  <w:r w:rsidRPr="002808CD"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I</w:t>
                  </w:r>
                  <w:r w:rsidRPr="009D047D"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 xml:space="preserve"> </w:t>
                  </w:r>
                  <w:r w:rsidRPr="002808CD"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don</w:t>
                  </w:r>
                  <w:r w:rsidRPr="009D047D"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’</w:t>
                  </w:r>
                  <w:r w:rsidRPr="002808CD"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t</w:t>
                  </w:r>
                  <w:r w:rsidRPr="009D047D"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 xml:space="preserve"> </w:t>
                  </w:r>
                  <w:r w:rsidRPr="002808CD"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want</w:t>
                  </w:r>
                  <w:r w:rsidRPr="009D047D"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”).</w:t>
                  </w:r>
                </w:p>
                <w:p w:rsidR="0081582C" w:rsidRDefault="0081582C" w:rsidP="007B1FF4">
                  <w:pPr>
                    <w:jc w:val="center"/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[1</w:t>
                  </w:r>
                  <w:r w:rsidRPr="00753FCF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]</w:t>
                  </w:r>
                </w:p>
                <w:p w:rsidR="0081582C" w:rsidRDefault="0081582C" w:rsidP="007B1FF4">
                  <w:pPr>
                    <w:jc w:val="center"/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 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Marat</w:t>
                  </w:r>
                  <w:r w:rsidRPr="00E17C2C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 xml:space="preserve">: 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Thank you very much. It was great!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 xml:space="preserve">Aleksey: 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Have you ever heard about the key of the kingdom?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 Marat</w:t>
                  </w:r>
                  <w:r w:rsidRPr="00E17C2C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 xml:space="preserve">: </w:t>
                  </w:r>
                  <w:r>
                    <w:rPr>
                      <w:rFonts w:ascii="Arial" w:hAnsi="Arial" w:cs="Arial"/>
                      <w:bCs/>
                      <w:color w:val="555555"/>
                      <w:sz w:val="28"/>
                      <w:szCs w:val="28"/>
                      <w:lang w:val="en-US"/>
                    </w:rPr>
                    <w:t>Yes. Panova Nasty  will recite the poem “This is the key of the kingdom.”</w:t>
                  </w:r>
                </w:p>
                <w:p w:rsidR="0081582C" w:rsidRPr="00753FCF" w:rsidRDefault="0081582C" w:rsidP="007B1FF4">
                  <w:pPr>
                    <w:jc w:val="center"/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 w:rsidRPr="00C946F8">
                    <w:rPr>
                      <w:rFonts w:ascii="Arial" w:hAnsi="Arial" w:cs="Arial"/>
                      <w:b/>
                      <w:noProof/>
                      <w:color w:val="555555"/>
                      <w:sz w:val="28"/>
                      <w:szCs w:val="28"/>
                    </w:rPr>
                    <w:pict>
                      <v:shape id="Рисунок 8" o:spid="_x0000_i1030" type="#_x0000_t75" style="width:768pt;height:8in;visibility:visible">
                        <v:imagedata r:id="rId9" o:title=""/>
                      </v:shape>
                    </w:pict>
                  </w: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 </w:t>
                  </w:r>
                </w:p>
                <w:p w:rsidR="0081582C" w:rsidRDefault="0081582C" w:rsidP="007B1FF4">
                  <w:pPr>
                    <w:jc w:val="center"/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(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>Панова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>Настя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>рассказывает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>стих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“This is the key of the kingdom.”)</w:t>
                  </w:r>
                </w:p>
                <w:p w:rsidR="0081582C" w:rsidRDefault="0081582C" w:rsidP="007B1FF4">
                  <w:pPr>
                    <w:jc w:val="center"/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[1</w:t>
                  </w:r>
                  <w:r w:rsidRPr="00753FCF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2</w:t>
                  </w: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]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Marat</w:t>
                  </w:r>
                  <w:r w:rsidRPr="00E17C2C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 xml:space="preserve">: 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Have you read the fairy tale “The Little Red Hen”?”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 xml:space="preserve">Aleksey: </w:t>
                  </w:r>
                  <w:r>
                    <w:rPr>
                      <w:rFonts w:ascii="Arial" w:hAnsi="Arial" w:cs="Arial"/>
                      <w:bCs/>
                      <w:color w:val="555555"/>
                      <w:sz w:val="28"/>
                      <w:szCs w:val="28"/>
                      <w:lang w:val="en-US"/>
                    </w:rPr>
                    <w:t>No, I don’t. Is it interesting?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Marat</w:t>
                  </w:r>
                  <w:r w:rsidRPr="00E17C2C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 xml:space="preserve">: 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Yes, it is.  Let’s watch.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bCs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 xml:space="preserve">Aleksey: </w:t>
                  </w:r>
                  <w:r>
                    <w:rPr>
                      <w:rFonts w:ascii="Arial" w:hAnsi="Arial" w:cs="Arial"/>
                      <w:bCs/>
                      <w:color w:val="555555"/>
                      <w:sz w:val="28"/>
                      <w:szCs w:val="28"/>
                      <w:lang w:val="en-US"/>
                    </w:rPr>
                    <w:t>We’ll watch it with pleasure.</w:t>
                  </w:r>
                </w:p>
                <w:p w:rsidR="0081582C" w:rsidRPr="00DC721C" w:rsidRDefault="0081582C" w:rsidP="007B1FF4">
                  <w:pPr>
                    <w:jc w:val="center"/>
                    <w:rPr>
                      <w:rFonts w:ascii="Arial" w:hAnsi="Arial" w:cs="Arial"/>
                      <w:color w:val="555555"/>
                      <w:sz w:val="28"/>
                      <w:szCs w:val="28"/>
                    </w:rPr>
                  </w:pPr>
                  <w:r w:rsidRPr="00552419">
                    <w:rPr>
                      <w:rFonts w:ascii="Arial" w:hAnsi="Arial" w:cs="Arial"/>
                      <w:color w:val="555555"/>
                      <w:sz w:val="28"/>
                      <w:szCs w:val="28"/>
                    </w:rPr>
                    <w:br/>
                  </w:r>
                  <w:r w:rsidRPr="00DC721C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</w:rPr>
                    <w:t>(</w:t>
                  </w: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</w:rPr>
                    <w:t>выступление</w:t>
                  </w:r>
                  <w:r w:rsidRPr="00DC721C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</w:rPr>
                    <w:t>учащихся</w:t>
                  </w:r>
                  <w:r w:rsidRPr="00DC721C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</w:rPr>
                    <w:t xml:space="preserve"> 3 </w:t>
                  </w: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</w:rPr>
                    <w:t>класса</w:t>
                  </w:r>
                  <w:r w:rsidRPr="00DC721C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</w:rPr>
                    <w:t>Сказка</w:t>
                  </w:r>
                  <w:r w:rsidRPr="00DC721C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</w:rPr>
                    <w:t xml:space="preserve"> </w:t>
                  </w:r>
                  <w:r w:rsidRPr="00DC721C"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>“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The</w:t>
                  </w:r>
                  <w:r w:rsidRPr="00DC721C">
                    <w:rPr>
                      <w:rFonts w:ascii="Arial" w:hAnsi="Arial" w:cs="Arial"/>
                      <w:color w:val="555555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Little</w:t>
                  </w:r>
                  <w:r w:rsidRPr="00DC721C">
                    <w:rPr>
                      <w:rFonts w:ascii="Arial" w:hAnsi="Arial" w:cs="Arial"/>
                      <w:color w:val="555555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Red</w:t>
                  </w:r>
                  <w:r w:rsidRPr="00DC721C">
                    <w:rPr>
                      <w:rFonts w:ascii="Arial" w:hAnsi="Arial" w:cs="Arial"/>
                      <w:color w:val="555555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Hen</w:t>
                  </w:r>
                  <w:r w:rsidRPr="00DC721C"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>”</w:t>
                  </w:r>
                </w:p>
                <w:p w:rsidR="0081582C" w:rsidRPr="00DC721C" w:rsidRDefault="0081582C" w:rsidP="007B1FF4">
                  <w:pPr>
                    <w:jc w:val="center"/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[1</w:t>
                  </w:r>
                  <w:r w:rsidRPr="00753FCF"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3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]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</w:pPr>
                  <w:r w:rsidRPr="00DC721C"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 xml:space="preserve"> 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Aleksey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: Thank you very much, children. It was great!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Marat</w:t>
                  </w:r>
                  <w:r w:rsidRPr="00E17C2C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:</w:t>
                  </w: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 </w:t>
                  </w:r>
                  <w:r>
                    <w:rPr>
                      <w:rFonts w:ascii="Arial" w:hAnsi="Arial" w:cs="Arial"/>
                      <w:bCs/>
                      <w:color w:val="555555"/>
                      <w:sz w:val="28"/>
                      <w:szCs w:val="28"/>
                    </w:rPr>
                    <w:t>Арзоян</w:t>
                  </w:r>
                  <w:r>
                    <w:rPr>
                      <w:rFonts w:ascii="Arial" w:hAnsi="Arial" w:cs="Arial"/>
                      <w:bCs/>
                      <w:color w:val="555555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Arial" w:hAnsi="Arial" w:cs="Arial"/>
                      <w:bCs/>
                      <w:color w:val="555555"/>
                      <w:sz w:val="28"/>
                      <w:szCs w:val="28"/>
                    </w:rPr>
                    <w:t>Лусик</w:t>
                  </w:r>
                  <w:r>
                    <w:rPr>
                      <w:rFonts w:ascii="Arial" w:hAnsi="Arial" w:cs="Arial"/>
                      <w:bCs/>
                      <w:color w:val="555555"/>
                      <w:sz w:val="28"/>
                      <w:szCs w:val="28"/>
                      <w:lang w:val="en-US"/>
                    </w:rPr>
                    <w:t xml:space="preserve"> will sing the song “---“</w:t>
                  </w:r>
                </w:p>
                <w:p w:rsidR="0081582C" w:rsidRPr="00552419" w:rsidRDefault="0081582C" w:rsidP="007B1FF4">
                  <w:pPr>
                    <w:jc w:val="center"/>
                    <w:rPr>
                      <w:rFonts w:ascii="Arial" w:hAnsi="Arial" w:cs="Arial"/>
                      <w:color w:val="555555"/>
                      <w:sz w:val="28"/>
                      <w:szCs w:val="28"/>
                    </w:rPr>
                  </w:pPr>
                  <w:r w:rsidRPr="00C946F8">
                    <w:rPr>
                      <w:rFonts w:ascii="Arial" w:hAnsi="Arial" w:cs="Arial"/>
                      <w:b/>
                      <w:noProof/>
                      <w:color w:val="555555"/>
                      <w:sz w:val="28"/>
                      <w:szCs w:val="28"/>
                    </w:rPr>
                    <w:pict>
                      <v:shape id="Рисунок 7" o:spid="_x0000_i1031" type="#_x0000_t75" style="width:768pt;height:8in;visibility:visible">
                        <v:imagedata r:id="rId10" o:title=""/>
                      </v:shape>
                    </w:pict>
                  </w: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 </w:t>
                  </w:r>
                </w:p>
                <w:p w:rsidR="0081582C" w:rsidRDefault="0081582C" w:rsidP="007B1FF4">
                  <w:pPr>
                    <w:jc w:val="center"/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>(выступление Арзоян Лусик 4а класса).</w:t>
                  </w:r>
                </w:p>
                <w:p w:rsidR="0081582C" w:rsidRDefault="0081582C" w:rsidP="007B1FF4">
                  <w:pPr>
                    <w:jc w:val="center"/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[1</w:t>
                  </w:r>
                  <w:r w:rsidRPr="00753FCF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4</w:t>
                  </w: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]</w:t>
                  </w:r>
                </w:p>
                <w:p w:rsidR="0081582C" w:rsidRPr="002808CD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</w:p>
                <w:p w:rsidR="0081582C" w:rsidRPr="002808CD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Marat</w:t>
                  </w:r>
                  <w:r w:rsidRPr="002808CD"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: Good for you! You are very clever!</w:t>
                  </w:r>
                </w:p>
                <w:p w:rsidR="0081582C" w:rsidRPr="002808CD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</w:rPr>
                    <w:t>Алексей</w:t>
                  </w:r>
                  <w:r w:rsidRPr="0005406D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: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 xml:space="preserve"> And now, Marat</w:t>
                  </w:r>
                  <w:r w:rsidRPr="002808CD"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 xml:space="preserve">, listen to my favorite song 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“The more we are together”</w:t>
                  </w:r>
                  <w:r w:rsidRPr="002808CD"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!</w:t>
                  </w:r>
                </w:p>
                <w:p w:rsidR="0081582C" w:rsidRPr="00753FCF" w:rsidRDefault="0081582C" w:rsidP="007B1FF4">
                  <w:pPr>
                    <w:jc w:val="center"/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</w:pPr>
                </w:p>
                <w:p w:rsidR="0081582C" w:rsidRPr="00753FCF" w:rsidRDefault="0081582C" w:rsidP="007B1FF4">
                  <w:pPr>
                    <w:jc w:val="center"/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</w:pPr>
                  <w:r w:rsidRPr="00753FCF"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(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>выступление</w:t>
                  </w:r>
                  <w:r w:rsidRPr="00753FCF"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 xml:space="preserve"> 3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>в</w:t>
                  </w:r>
                  <w:r w:rsidRPr="00753FCF"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</w:rPr>
                    <w:t>класса</w:t>
                  </w:r>
                  <w:r w:rsidRPr="00753FCF"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).</w:t>
                  </w:r>
                </w:p>
                <w:p w:rsidR="0081582C" w:rsidRDefault="0081582C" w:rsidP="007B1FF4">
                  <w:pPr>
                    <w:jc w:val="center"/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[1</w:t>
                  </w:r>
                  <w:r w:rsidRPr="00753FCF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5</w:t>
                  </w: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]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 w:rsidRPr="002808CD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br/>
                  </w:r>
                  <w:r>
                    <w:rPr>
                      <w:rFonts w:ascii="Arial" w:hAnsi="Arial" w:cs="Arial"/>
                      <w:b/>
                      <w:color w:val="555555"/>
                      <w:sz w:val="28"/>
                      <w:szCs w:val="28"/>
                      <w:lang w:val="en-US"/>
                    </w:rPr>
                    <w:t>Aleksey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:  Very, very talented children! But our concert is over. It is time to say good-bye.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> Marat</w:t>
                  </w:r>
                  <w:r w:rsidRPr="00E17C2C">
                    <w:rPr>
                      <w:rFonts w:ascii="Arial" w:hAnsi="Arial" w:cs="Arial"/>
                      <w:b/>
                      <w:bCs/>
                      <w:color w:val="555555"/>
                      <w:sz w:val="28"/>
                      <w:szCs w:val="28"/>
                      <w:lang w:val="en-US"/>
                    </w:rPr>
                    <w:t xml:space="preserve">: 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t>Thank you very much! We’ll meet next year. See you!</w:t>
                  </w: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  <w:br/>
                    <w:t> </w:t>
                  </w:r>
                </w:p>
                <w:p w:rsidR="0081582C" w:rsidRDefault="0081582C" w:rsidP="007B1FF4">
                  <w:pPr>
                    <w:rPr>
                      <w:rFonts w:ascii="Arial" w:hAnsi="Arial" w:cs="Arial"/>
                      <w:color w:val="555555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:rsidR="0081582C" w:rsidRDefault="0081582C" w:rsidP="007B1FF4">
            <w:pPr>
              <w:spacing w:after="225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1582C" w:rsidRDefault="0081582C" w:rsidP="007B1FF4">
            <w:pPr>
              <w:rPr>
                <w:sz w:val="28"/>
                <w:szCs w:val="28"/>
                <w:lang w:val="en-US"/>
              </w:rPr>
            </w:pPr>
          </w:p>
        </w:tc>
      </w:tr>
    </w:tbl>
    <w:p w:rsidR="0081582C" w:rsidRDefault="0081582C" w:rsidP="00753FCF">
      <w:pPr>
        <w:rPr>
          <w:sz w:val="28"/>
          <w:szCs w:val="28"/>
          <w:lang w:val="en-US"/>
        </w:rPr>
      </w:pPr>
    </w:p>
    <w:p w:rsidR="0081582C" w:rsidRPr="00753FCF" w:rsidRDefault="0081582C" w:rsidP="00753FCF">
      <w:pPr>
        <w:pStyle w:val="NoSpacing"/>
        <w:rPr>
          <w:lang w:val="en-US"/>
        </w:rPr>
      </w:pPr>
    </w:p>
    <w:sectPr w:rsidR="0081582C" w:rsidRPr="00753FCF" w:rsidSect="00753FCF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3FCF"/>
    <w:rsid w:val="0005406D"/>
    <w:rsid w:val="002808CD"/>
    <w:rsid w:val="0039091E"/>
    <w:rsid w:val="0042599B"/>
    <w:rsid w:val="00505923"/>
    <w:rsid w:val="00516C68"/>
    <w:rsid w:val="00552419"/>
    <w:rsid w:val="00753FCF"/>
    <w:rsid w:val="007B1FF4"/>
    <w:rsid w:val="0081582C"/>
    <w:rsid w:val="009124E8"/>
    <w:rsid w:val="009D047D"/>
    <w:rsid w:val="00B41F6F"/>
    <w:rsid w:val="00C946F8"/>
    <w:rsid w:val="00D93042"/>
    <w:rsid w:val="00DC4DCC"/>
    <w:rsid w:val="00DC721C"/>
    <w:rsid w:val="00DF0B29"/>
    <w:rsid w:val="00E17C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3FCF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53FCF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53FCF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paragraph" w:styleId="NoSpacing">
    <w:name w:val="No Spacing"/>
    <w:uiPriority w:val="99"/>
    <w:qFormat/>
    <w:rsid w:val="00753FCF"/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9D04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D047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74</TotalTime>
  <Pages>5</Pages>
  <Words>643</Words>
  <Characters>3669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Фанис</dc:creator>
  <cp:keywords/>
  <dc:description/>
  <cp:lastModifiedBy>User</cp:lastModifiedBy>
  <cp:revision>3</cp:revision>
  <cp:lastPrinted>2011-03-29T17:54:00Z</cp:lastPrinted>
  <dcterms:created xsi:type="dcterms:W3CDTF">2011-03-29T17:26:00Z</dcterms:created>
  <dcterms:modified xsi:type="dcterms:W3CDTF">2011-08-15T20:44:00Z</dcterms:modified>
</cp:coreProperties>
</file>